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4108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958E6" w:rsidP="000958E6">
            <w:pPr>
              <w:rPr>
                <w:rtl/>
              </w:rPr>
            </w:pPr>
            <w:r>
              <w:rPr>
                <w:rFonts w:hint="cs"/>
                <w:rtl/>
              </w:rPr>
              <w:t>רשות החשמל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958E6" w:rsidP="000958E6">
            <w:r>
              <w:rPr>
                <w:rFonts w:hint="cs"/>
                <w:rtl/>
              </w:rPr>
              <w:t>הטיבת חשמל וגרולציה, אגף תכנון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35D16" w:rsidP="00535D16">
            <w:r>
              <w:t>25/11/2021</w:t>
            </w:r>
          </w:p>
        </w:tc>
      </w:tr>
    </w:tbl>
    <w:p w:rsidR="00332AFB" w:rsidRDefault="00541084" w:rsidP="00222867">
      <w:pPr>
        <w:rPr>
          <w:rtl/>
        </w:rPr>
      </w:pPr>
    </w:p>
    <w:p w:rsidR="00222867" w:rsidRDefault="00541084" w:rsidP="00222867">
      <w:pPr>
        <w:rPr>
          <w:rtl/>
        </w:rPr>
      </w:pPr>
    </w:p>
    <w:p w:rsidR="00222867" w:rsidRDefault="00541084" w:rsidP="00222867">
      <w:pPr>
        <w:rPr>
          <w:rtl/>
        </w:rPr>
      </w:pPr>
    </w:p>
    <w:p w:rsidR="00222867" w:rsidRDefault="00541084" w:rsidP="00222867">
      <w:pPr>
        <w:rPr>
          <w:rtl/>
        </w:rPr>
      </w:pPr>
    </w:p>
    <w:p w:rsidR="00222867" w:rsidRDefault="00541084" w:rsidP="00222867">
      <w:pPr>
        <w:rPr>
          <w:rtl/>
        </w:rPr>
      </w:pPr>
    </w:p>
    <w:p w:rsidR="00222867" w:rsidRDefault="0054108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4108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54108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A0C69" w:rsidP="0045621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bookmarkStart w:id="0" w:name="_GoBack" w:colFirst="0" w:colLast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</w:t>
            </w:r>
            <w:r w:rsidR="009C2D0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ישת </w:t>
            </w:r>
            <w:r w:rsidR="00B675DA" w:rsidRPr="00B675D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שירו</w:t>
            </w:r>
            <w:r w:rsidR="00B675D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תי ייעוץ </w:t>
            </w:r>
            <w:r w:rsidR="00AB06D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ממר' ש</w:t>
            </w:r>
            <w:r w:rsidR="00BC52D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מעון פרנט </w:t>
            </w:r>
            <w:r w:rsidR="0045621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לצורך יישום והפעלה של תוכנה </w:t>
            </w:r>
            <w:r w:rsidR="00456216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EGEAS</w:t>
            </w:r>
            <w:r w:rsidR="0045621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</w:t>
            </w:r>
            <w:r w:rsidR="00B675D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מודל </w:t>
            </w:r>
            <w:r w:rsidR="00AD5CC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אופטימיזציה לפי</w:t>
            </w:r>
            <w:r w:rsidR="009C2D0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="00AD5CC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וח מערך הייצור לטווח הארוך של משק החשמל בישראל -  </w:t>
            </w:r>
            <w:r w:rsidR="00AD5CCB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EGEAS</w:t>
            </w:r>
          </w:p>
        </w:tc>
      </w:tr>
      <w:bookmarkEnd w:id="0"/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54108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1B01E1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1B01E1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4108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4108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286FC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4108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4108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1018F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1018F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</w:t>
            </w:r>
            <w:r w:rsidRPr="001018F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Pr="001018F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פרנט</w:t>
            </w:r>
            <w:r w:rsidRPr="001018F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018F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תכנון</w:t>
            </w:r>
            <w:r w:rsidRPr="001018F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018F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ופיתוח</w:t>
            </w:r>
            <w:r w:rsidRPr="001018F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018F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ייצור</w:t>
            </w:r>
            <w:r w:rsidRPr="001018F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018F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חשמל</w:t>
            </w:r>
            <w:r w:rsidRPr="001018F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1018F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1018F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1018F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86FC2" w:rsidRDefault="00286FC2">
            <w:pPr>
              <w:rPr>
                <w:rFonts w:ascii="David" w:hAnsi="David" w:cs="David"/>
                <w:b/>
                <w:bCs/>
                <w:color w:val="222222"/>
                <w:shd w:val="clear" w:color="auto" w:fill="FFFFFF"/>
                <w:rtl/>
              </w:rPr>
            </w:pPr>
          </w:p>
          <w:p w:rsidR="00222867" w:rsidRPr="00286FC2" w:rsidRDefault="00825719">
            <w:pPr>
              <w:rPr>
                <w:rFonts w:ascii="David" w:hAnsi="David" w:cs="David"/>
                <w:color w:val="222222"/>
                <w:sz w:val="28"/>
                <w:szCs w:val="28"/>
                <w:shd w:val="clear" w:color="auto" w:fill="FFFFFF"/>
                <w:rtl/>
              </w:rPr>
            </w:pPr>
            <w:r w:rsidRPr="00286FC2">
              <w:rPr>
                <w:rFonts w:ascii="David" w:hAnsi="David" w:cs="David"/>
                <w:color w:val="222222"/>
                <w:sz w:val="28"/>
                <w:szCs w:val="28"/>
                <w:shd w:val="clear" w:color="auto" w:fill="FFFFFF"/>
                <w:rtl/>
              </w:rPr>
              <w:t>516040441</w:t>
            </w:r>
          </w:p>
          <w:p w:rsidR="00286FC2" w:rsidRPr="00AF57E9" w:rsidRDefault="00286FC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82571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3C36B4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C36B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600 שעות עבודה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(290 ₪ ל</w:t>
            </w:r>
            <w:r w:rsidR="00DD511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שעה לא כולל מע"מ)  - 174000 ₪ (לא כולל מע"מ)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BC413B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למשך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שנה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מיום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חתימת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החוזה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אפשרות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להארכה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לשנה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נוספת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במידת</w:t>
            </w:r>
            <w:r w:rsidRPr="00BC413B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BC413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הצורך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54108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4108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DC4AD0" w:rsidRDefault="009B6B29" w:rsidP="00DC4AD0">
      <w:pPr>
        <w:pStyle w:val="af4"/>
        <w:numPr>
          <w:ilvl w:val="0"/>
          <w:numId w:val="12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</w:rPr>
      </w:pPr>
      <w:r w:rsidRPr="00DC4AD0">
        <w:rPr>
          <w:rFonts w:asciiTheme="minorBidi" w:hAnsiTheme="minorBidi" w:cstheme="minorBidi"/>
          <w:bCs/>
          <w:sz w:val="21"/>
          <w:szCs w:val="21"/>
          <w:rtl/>
        </w:rPr>
        <w:t>האמצעים שבהם נערכו בדיקות לאיתור ספקים נוספים והכנת חוות דעת</w:t>
      </w:r>
      <w:r w:rsidRPr="00DC4AD0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C4AD0" w:rsidRPr="00DC4AD0" w:rsidRDefault="00456216" w:rsidP="00FF760F">
      <w:pPr>
        <w:pStyle w:val="af4"/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hint="cs"/>
          <w:b/>
          <w:sz w:val="21"/>
          <w:szCs w:val="21"/>
          <w:rtl/>
        </w:rPr>
        <w:t xml:space="preserve">תוכנה </w:t>
      </w:r>
      <w:r w:rsidR="00BE7429">
        <w:rPr>
          <w:rFonts w:asciiTheme="minorBidi" w:hAnsiTheme="minorBidi" w:hint="cs"/>
          <w:b/>
          <w:sz w:val="21"/>
          <w:szCs w:val="21"/>
          <w:rtl/>
        </w:rPr>
        <w:t>למודל</w:t>
      </w:r>
      <w:r>
        <w:rPr>
          <w:rFonts w:asciiTheme="minorBidi" w:hAnsiTheme="minorBidi" w:hint="cs"/>
          <w:b/>
          <w:sz w:val="21"/>
          <w:szCs w:val="21"/>
          <w:rtl/>
        </w:rPr>
        <w:t xml:space="preserve"> אופטומיזציה</w:t>
      </w:r>
      <w:r w:rsidR="00DC4AD0">
        <w:rPr>
          <w:rFonts w:asciiTheme="minorBidi" w:hAnsiTheme="minorBidi" w:hint="cs"/>
          <w:b/>
          <w:sz w:val="21"/>
          <w:szCs w:val="21"/>
        </w:rPr>
        <w:t>EGEAS</w:t>
      </w:r>
      <w:r w:rsidR="00BE7429">
        <w:rPr>
          <w:rFonts w:asciiTheme="minorBidi" w:hAnsiTheme="minorBidi"/>
          <w:b/>
          <w:sz w:val="21"/>
          <w:szCs w:val="21"/>
        </w:rPr>
        <w:t xml:space="preserve"> </w:t>
      </w:r>
      <w:r w:rsidR="00DC4AD0" w:rsidRPr="00DC4AD0">
        <w:rPr>
          <w:rFonts w:asciiTheme="minorBidi" w:hAnsiTheme="minorBidi"/>
          <w:b/>
          <w:sz w:val="21"/>
          <w:szCs w:val="21"/>
          <w:rtl/>
        </w:rPr>
        <w:t xml:space="preserve"> </w:t>
      </w:r>
      <w:r>
        <w:rPr>
          <w:rFonts w:asciiTheme="minorBidi" w:hAnsiTheme="minorBidi"/>
          <w:b/>
          <w:sz w:val="21"/>
          <w:szCs w:val="21"/>
          <w:rtl/>
        </w:rPr>
        <w:t>–</w:t>
      </w:r>
      <w:r>
        <w:rPr>
          <w:rFonts w:asciiTheme="minorBidi" w:hAnsiTheme="minorBidi" w:hint="cs"/>
          <w:b/>
          <w:sz w:val="21"/>
          <w:szCs w:val="21"/>
          <w:rtl/>
        </w:rPr>
        <w:t xml:space="preserve"> שמשמש את יחידת ניהול המערכת</w:t>
      </w:r>
      <w:r w:rsidR="00FF760F">
        <w:rPr>
          <w:rFonts w:asciiTheme="minorBidi" w:hAnsiTheme="minorBidi" w:hint="cs"/>
          <w:b/>
          <w:sz w:val="21"/>
          <w:szCs w:val="21"/>
          <w:rtl/>
        </w:rPr>
        <w:t xml:space="preserve"> </w:t>
      </w:r>
      <w:r w:rsidR="00DC4AD0">
        <w:rPr>
          <w:rFonts w:asciiTheme="minorBidi" w:hAnsiTheme="minorBidi" w:hint="cs"/>
          <w:b/>
          <w:sz w:val="21"/>
          <w:szCs w:val="21"/>
          <w:rtl/>
        </w:rPr>
        <w:t>אגף לפיתוח מערכת הייצור</w:t>
      </w:r>
      <w:r w:rsidR="00FF760F">
        <w:rPr>
          <w:rFonts w:asciiTheme="minorBidi" w:hAnsiTheme="minorBidi" w:hint="cs"/>
          <w:b/>
          <w:sz w:val="21"/>
          <w:szCs w:val="21"/>
          <w:rtl/>
        </w:rPr>
        <w:t xml:space="preserve"> (</w:t>
      </w:r>
      <w:r w:rsidR="00DC4AD0">
        <w:rPr>
          <w:rFonts w:asciiTheme="minorBidi" w:hAnsiTheme="minorBidi" w:hint="cs"/>
          <w:b/>
          <w:sz w:val="21"/>
          <w:szCs w:val="21"/>
          <w:rtl/>
        </w:rPr>
        <w:t>יחידת תוכניות פיתוח מערכת הייצור)</w:t>
      </w:r>
      <w:r w:rsidR="00DC4AD0" w:rsidRPr="00DC4AD0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BE7429">
        <w:rPr>
          <w:rFonts w:asciiTheme="minorBidi" w:hAnsiTheme="minorBidi" w:hint="cs"/>
          <w:b/>
          <w:sz w:val="21"/>
          <w:szCs w:val="21"/>
          <w:rtl/>
        </w:rPr>
        <w:t>הרשות רכשה את הרישיונות לשימוש בתוכנה וכ</w:t>
      </w:r>
      <w:r w:rsidR="00FF760F">
        <w:rPr>
          <w:rFonts w:asciiTheme="minorBidi" w:hAnsiTheme="minorBidi" w:hint="cs"/>
          <w:b/>
          <w:sz w:val="21"/>
          <w:szCs w:val="21"/>
          <w:rtl/>
        </w:rPr>
        <w:t xml:space="preserve">עת נדרש לה מומחה בעל ידע בשימוש </w:t>
      </w:r>
      <w:r w:rsidR="00BE7429">
        <w:rPr>
          <w:rFonts w:asciiTheme="minorBidi" w:hAnsiTheme="minorBidi" w:cstheme="minorBidi" w:hint="cs"/>
          <w:b/>
          <w:sz w:val="21"/>
          <w:szCs w:val="21"/>
          <w:rtl/>
        </w:rPr>
        <w:t>והפעלה של התוכנה והרצת מודלים שמאפשרת התוכנה. מבדיקה עם ספק התוכנה רק חברת החשמל/ מנהל המערכת משתמשים בתוכנה. מבדיקה באינטרנט ואצל משת</w:t>
      </w:r>
      <w:r w:rsidR="00FF760F">
        <w:rPr>
          <w:rFonts w:asciiTheme="minorBidi" w:hAnsiTheme="minorBidi" w:cstheme="minorBidi" w:hint="cs"/>
          <w:b/>
          <w:sz w:val="21"/>
          <w:szCs w:val="21"/>
          <w:rtl/>
        </w:rPr>
        <w:t>משי התוכנה שמעון פרנט הוא היחיד</w:t>
      </w:r>
      <w:r w:rsidR="00BE7429">
        <w:rPr>
          <w:rFonts w:asciiTheme="minorBidi" w:hAnsiTheme="minorBidi" w:cstheme="minorBidi" w:hint="cs"/>
          <w:b/>
          <w:sz w:val="21"/>
          <w:szCs w:val="21"/>
          <w:rtl/>
        </w:rPr>
        <w:t xml:space="preserve"> בע</w:t>
      </w:r>
      <w:r w:rsidR="00FF760F">
        <w:rPr>
          <w:rFonts w:asciiTheme="minorBidi" w:hAnsiTheme="minorBidi" w:cstheme="minorBidi" w:hint="cs"/>
          <w:b/>
          <w:sz w:val="21"/>
          <w:szCs w:val="21"/>
          <w:rtl/>
        </w:rPr>
        <w:t>ל ניסיון כנדרש ושאינו מצוי בניגוד</w:t>
      </w:r>
      <w:r w:rsidR="00BE7429">
        <w:rPr>
          <w:rFonts w:asciiTheme="minorBidi" w:hAnsiTheme="minorBidi" w:cstheme="minorBidi" w:hint="cs"/>
          <w:b/>
          <w:sz w:val="21"/>
          <w:szCs w:val="21"/>
          <w:rtl/>
        </w:rPr>
        <w:t xml:space="preserve"> עניינים</w:t>
      </w:r>
      <w:r w:rsidR="00FF760F">
        <w:rPr>
          <w:rFonts w:asciiTheme="minorBidi" w:hAnsiTheme="minorBidi" w:cstheme="minorBidi" w:hint="cs"/>
          <w:b/>
          <w:sz w:val="21"/>
          <w:szCs w:val="21"/>
          <w:rtl/>
        </w:rPr>
        <w:t xml:space="preserve"> ועובד</w:t>
      </w:r>
      <w:r w:rsidR="00BE7429">
        <w:rPr>
          <w:rFonts w:asciiTheme="minorBidi" w:hAnsiTheme="minorBidi" w:cstheme="minorBidi" w:hint="cs"/>
          <w:b/>
          <w:sz w:val="21"/>
          <w:szCs w:val="21"/>
          <w:rtl/>
        </w:rPr>
        <w:t xml:space="preserve"> עבור חברת החשמל/ מנהל המערכת. יודגש כי מדובר בשירותי ייעוץ רק להדרכה והפעלת המודל</w:t>
      </w:r>
      <w:r w:rsidR="00FF760F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D127C7" w:rsidRDefault="009B6B29" w:rsidP="00D127C7">
      <w:pPr>
        <w:pStyle w:val="af4"/>
        <w:numPr>
          <w:ilvl w:val="0"/>
          <w:numId w:val="12"/>
        </w:num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D127C7">
        <w:rPr>
          <w:rFonts w:asciiTheme="minorBidi" w:hAnsiTheme="minorBidi" w:cstheme="minorBidi"/>
          <w:bCs/>
          <w:sz w:val="21"/>
          <w:szCs w:val="21"/>
          <w:rtl/>
        </w:rPr>
        <w:t>ממצאי הבדיקה</w:t>
      </w:r>
      <w:r w:rsidRPr="00D127C7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D127C7" w:rsidRPr="00D127C7" w:rsidRDefault="00D127C7" w:rsidP="00D127C7">
      <w:pPr>
        <w:pStyle w:val="af4"/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D127C7">
        <w:rPr>
          <w:rFonts w:asciiTheme="minorBidi" w:hAnsiTheme="minorBidi" w:hint="cs"/>
          <w:b/>
          <w:sz w:val="21"/>
          <w:szCs w:val="21"/>
          <w:rtl/>
        </w:rPr>
        <w:t>שיח</w:t>
      </w:r>
      <w:r>
        <w:rPr>
          <w:rFonts w:asciiTheme="minorBidi" w:hAnsiTheme="minorBidi" w:hint="cs"/>
          <w:b/>
          <w:sz w:val="21"/>
          <w:szCs w:val="21"/>
          <w:rtl/>
        </w:rPr>
        <w:t>ו</w:t>
      </w:r>
      <w:r w:rsidRPr="00D127C7">
        <w:rPr>
          <w:rFonts w:asciiTheme="minorBidi" w:hAnsiTheme="minorBidi" w:hint="cs"/>
          <w:b/>
          <w:sz w:val="21"/>
          <w:szCs w:val="21"/>
          <w:rtl/>
        </w:rPr>
        <w:t>ת</w:t>
      </w:r>
      <w:r w:rsidRPr="00D127C7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127C7">
        <w:rPr>
          <w:rFonts w:asciiTheme="minorBidi" w:hAnsiTheme="minorBidi" w:hint="cs"/>
          <w:b/>
          <w:sz w:val="21"/>
          <w:szCs w:val="21"/>
          <w:rtl/>
        </w:rPr>
        <w:t>טלפון</w:t>
      </w:r>
      <w:r w:rsidRPr="00D127C7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127C7">
        <w:rPr>
          <w:rFonts w:asciiTheme="minorBidi" w:hAnsiTheme="minorBidi" w:hint="cs"/>
          <w:b/>
          <w:sz w:val="21"/>
          <w:szCs w:val="21"/>
          <w:rtl/>
        </w:rPr>
        <w:t>עם</w:t>
      </w:r>
      <w:r w:rsidRPr="00D127C7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127C7">
        <w:rPr>
          <w:rFonts w:asciiTheme="minorBidi" w:hAnsiTheme="minorBidi" w:hint="cs"/>
          <w:b/>
          <w:sz w:val="21"/>
          <w:szCs w:val="21"/>
          <w:rtl/>
        </w:rPr>
        <w:t>אנשים</w:t>
      </w:r>
      <w:r w:rsidRPr="00D127C7">
        <w:rPr>
          <w:rFonts w:asciiTheme="minorBidi" w:hAnsiTheme="minorBidi"/>
          <w:b/>
          <w:sz w:val="21"/>
          <w:szCs w:val="21"/>
          <w:rtl/>
        </w:rPr>
        <w:t xml:space="preserve"> </w:t>
      </w:r>
      <w:r>
        <w:rPr>
          <w:rFonts w:asciiTheme="minorBidi" w:hAnsiTheme="minorBidi" w:hint="cs"/>
          <w:b/>
          <w:sz w:val="21"/>
          <w:szCs w:val="21"/>
          <w:rtl/>
        </w:rPr>
        <w:t xml:space="preserve">מוכרים </w:t>
      </w:r>
      <w:r w:rsidRPr="00D127C7">
        <w:rPr>
          <w:rFonts w:asciiTheme="minorBidi" w:hAnsiTheme="minorBidi" w:hint="cs"/>
          <w:b/>
          <w:sz w:val="21"/>
          <w:szCs w:val="21"/>
          <w:rtl/>
        </w:rPr>
        <w:t>בת</w:t>
      </w:r>
      <w:r>
        <w:rPr>
          <w:rFonts w:asciiTheme="minorBidi" w:hAnsiTheme="minorBidi" w:hint="cs"/>
          <w:b/>
          <w:sz w:val="21"/>
          <w:szCs w:val="21"/>
          <w:rtl/>
        </w:rPr>
        <w:t>חום</w:t>
      </w:r>
      <w:r w:rsidRPr="00D127C7">
        <w:rPr>
          <w:rFonts w:asciiTheme="minorBidi" w:hAnsiTheme="minorBidi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4108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237FB" w:rsidP="00BE74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לאור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אישור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ועדת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המכרזים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, </w:t>
            </w:r>
            <w:r w:rsidR="009C2D0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רכשנו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את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מודל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</w:rPr>
              <w:t>EGEAS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9C2D0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אנחנו אמורים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להתחיל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להשתמש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</w:t>
            </w:r>
            <w:r w:rsidR="00BE7429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בשביל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BE7429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לבחון ולהמליץ על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תכנית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פיתוח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של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מקטע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הייצור במשק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החשמל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ניתוח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הצרכים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של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משק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החשמל</w:t>
            </w:r>
            <w:r w:rsidRPr="008237F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,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ההספק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הנדרש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,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תמהיל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הטכנולוגיות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והצורך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בהסדרי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ניהול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ביקושים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="009C2D0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ו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מתן המלצות על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שינויים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נדרשים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בתוכנית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הפיתוח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של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משק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</w:rPr>
              <w:t xml:space="preserve"> </w:t>
            </w:r>
            <w:r w:rsidRPr="008237F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החשמל</w:t>
            </w:r>
            <w:r w:rsidR="00B7548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243FD4" w:rsidP="00BE742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מר' שמעון פ</w:t>
            </w:r>
            <w:r w:rsidR="009B36C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נט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ניסיון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בתחום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האנרגיה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הוא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הצטרף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לחברת החשמל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בשנת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1981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ועבד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בה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עד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שנת 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2018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בתפקידים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שונים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(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ראו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E3CA0">
              <w:rPr>
                <w:rFonts w:asciiTheme="minorBidi" w:hAnsiTheme="minorBidi" w:hint="cs"/>
                <w:b/>
                <w:sz w:val="21"/>
                <w:szCs w:val="21"/>
                <w:rtl/>
              </w:rPr>
              <w:t>קורות</w:t>
            </w:r>
            <w:r w:rsidRPr="008E3CA0">
              <w:rPr>
                <w:rFonts w:asciiTheme="minorBidi" w:hAnsiTheme="minorBidi"/>
                <w:b/>
                <w:sz w:val="21"/>
                <w:szCs w:val="21"/>
                <w:rtl/>
              </w:rPr>
              <w:t xml:space="preserve"> </w:t>
            </w:r>
            <w:r w:rsidRPr="008E3CA0">
              <w:rPr>
                <w:rFonts w:asciiTheme="minorBidi" w:hAnsiTheme="minorBidi" w:hint="cs"/>
                <w:b/>
                <w:sz w:val="21"/>
                <w:szCs w:val="21"/>
                <w:rtl/>
              </w:rPr>
              <w:t>החיים</w:t>
            </w:r>
            <w:r w:rsidRPr="008E3CA0">
              <w:rPr>
                <w:rFonts w:asciiTheme="minorBidi" w:hAnsiTheme="minorBidi"/>
                <w:b/>
                <w:sz w:val="21"/>
                <w:szCs w:val="21"/>
                <w:rtl/>
              </w:rPr>
              <w:t xml:space="preserve"> </w:t>
            </w:r>
            <w:r w:rsidRPr="008E3CA0">
              <w:rPr>
                <w:rFonts w:asciiTheme="minorBidi" w:hAnsiTheme="minorBidi" w:hint="cs"/>
                <w:b/>
                <w:sz w:val="21"/>
                <w:szCs w:val="21"/>
                <w:rtl/>
              </w:rPr>
              <w:t>שלו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</w:rPr>
              <w:t>)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מכיר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היטב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243FD4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243FD4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E74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התוכנה </w:t>
            </w:r>
            <w:r w:rsidR="009B36C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מבחינת הניסיון והמקצועיות בהקשר של שימוש במודל הנרכש לצרכי הרשות</w:t>
            </w:r>
            <w:r w:rsidR="00BE74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מכוח היותו עובד בה.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B06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בעל ניסיון של עשרות שנים בפיתוח מערכות ייצור החשמל.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B06D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בעל ניסיון עשיר בפיתוח והפעלה כלים אנליטיים ומודלים שונים (גם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EGEAS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) לבחינת תוכניות פיתוח של מערכת ייצור החשמל.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4108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4108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4108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541084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1084" w:rsidRDefault="00541084">
      <w:r>
        <w:separator/>
      </w:r>
    </w:p>
  </w:endnote>
  <w:endnote w:type="continuationSeparator" w:id="0">
    <w:p w:rsidR="00541084" w:rsidRDefault="005410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959EB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959EB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1084" w:rsidRDefault="00541084">
      <w:r>
        <w:separator/>
      </w:r>
    </w:p>
  </w:footnote>
  <w:footnote w:type="continuationSeparator" w:id="0">
    <w:p w:rsidR="00541084" w:rsidRDefault="005410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4108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4108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4108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4108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4108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4108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54108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09A0D6C"/>
    <w:multiLevelType w:val="hybridMultilevel"/>
    <w:tmpl w:val="2D2EB2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508C0"/>
    <w:rsid w:val="000958E6"/>
    <w:rsid w:val="001018FB"/>
    <w:rsid w:val="001429A6"/>
    <w:rsid w:val="001475B0"/>
    <w:rsid w:val="001B01E1"/>
    <w:rsid w:val="001B244F"/>
    <w:rsid w:val="00201506"/>
    <w:rsid w:val="00243FD4"/>
    <w:rsid w:val="00286FC2"/>
    <w:rsid w:val="00336CDD"/>
    <w:rsid w:val="003C36B4"/>
    <w:rsid w:val="0042031D"/>
    <w:rsid w:val="00456216"/>
    <w:rsid w:val="00535D16"/>
    <w:rsid w:val="00541084"/>
    <w:rsid w:val="005A15F2"/>
    <w:rsid w:val="007548B0"/>
    <w:rsid w:val="0079494C"/>
    <w:rsid w:val="008237FB"/>
    <w:rsid w:val="00825719"/>
    <w:rsid w:val="008E3CA0"/>
    <w:rsid w:val="009B36C2"/>
    <w:rsid w:val="009B6B29"/>
    <w:rsid w:val="009C2A33"/>
    <w:rsid w:val="009C2D05"/>
    <w:rsid w:val="009F7FB7"/>
    <w:rsid w:val="00AB06DD"/>
    <w:rsid w:val="00AD5CCB"/>
    <w:rsid w:val="00B675DA"/>
    <w:rsid w:val="00B7548A"/>
    <w:rsid w:val="00BC413B"/>
    <w:rsid w:val="00BC52D1"/>
    <w:rsid w:val="00BE7429"/>
    <w:rsid w:val="00C959EB"/>
    <w:rsid w:val="00CA0C69"/>
    <w:rsid w:val="00D127C7"/>
    <w:rsid w:val="00DC4AD0"/>
    <w:rsid w:val="00DD5113"/>
    <w:rsid w:val="00EE4850"/>
    <w:rsid w:val="00FF7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C6890E8-7933-4C14-8E88-B083F3389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489</Words>
  <Characters>2457</Characters>
  <Application>Microsoft Office Word</Application>
  <DocSecurity>0</DocSecurity>
  <Lines>94</Lines>
  <Paragraphs>58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שרון כהן</cp:lastModifiedBy>
  <cp:revision>2</cp:revision>
  <dcterms:created xsi:type="dcterms:W3CDTF">2021-12-06T10:56:00Z</dcterms:created>
  <dcterms:modified xsi:type="dcterms:W3CDTF">2021-12-06T10:56:00Z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