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541084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0958E6" w:rsidP="000958E6">
            <w:pPr>
              <w:rPr>
                <w:rtl/>
              </w:rPr>
            </w:pPr>
            <w:r>
              <w:rPr>
                <w:rFonts w:hint="cs"/>
                <w:rtl/>
              </w:rPr>
              <w:t>רשות החשמל</w:t>
            </w:r>
          </w:p>
        </w:tc>
      </w:tr>
      <w:tr w:rsidR="007548B0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0958E6" w:rsidP="000958E6">
            <w:r>
              <w:rPr>
                <w:rFonts w:hint="cs"/>
                <w:rtl/>
              </w:rPr>
              <w:t>הטיבת חשמל וגרולציה, אגף תכנון</w:t>
            </w:r>
          </w:p>
        </w:tc>
      </w:tr>
      <w:tr w:rsidR="007548B0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Default="00535D16" w:rsidP="00535D16">
            <w:r>
              <w:t>25/11/2021</w:t>
            </w:r>
          </w:p>
        </w:tc>
      </w:tr>
    </w:tbl>
    <w:p w:rsidR="00332AFB" w:rsidRDefault="00541084" w:rsidP="00222867">
      <w:pPr>
        <w:rPr>
          <w:rtl/>
        </w:rPr>
      </w:pPr>
    </w:p>
    <w:p w:rsidR="00222867" w:rsidRDefault="00541084" w:rsidP="00222867">
      <w:pPr>
        <w:rPr>
          <w:rtl/>
        </w:rPr>
      </w:pPr>
    </w:p>
    <w:p w:rsidR="00222867" w:rsidRDefault="00541084" w:rsidP="00222867">
      <w:pPr>
        <w:rPr>
          <w:rtl/>
        </w:rPr>
      </w:pPr>
    </w:p>
    <w:p w:rsidR="00222867" w:rsidRDefault="00541084" w:rsidP="00222867">
      <w:pPr>
        <w:rPr>
          <w:rtl/>
        </w:rPr>
      </w:pPr>
    </w:p>
    <w:p w:rsidR="00222867" w:rsidRDefault="00541084" w:rsidP="00222867">
      <w:pPr>
        <w:rPr>
          <w:rtl/>
        </w:rPr>
      </w:pPr>
    </w:p>
    <w:p w:rsidR="00222867" w:rsidRDefault="00541084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541084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49153E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:rsidR="00222867" w:rsidRPr="00AF57E9" w:rsidRDefault="00541084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CA0C69" w:rsidP="00456216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rtl/>
                <w:lang w:eastAsia="he-IL"/>
              </w:rPr>
            </w:pPr>
            <w:bookmarkStart w:id="0" w:name="_GoBack" w:colFirst="0" w:colLast="0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ר</w:t>
            </w:r>
            <w:r w:rsidR="009C2D0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כ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ישת </w:t>
            </w:r>
            <w:r w:rsidR="00B675DA" w:rsidRPr="00B675D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שירו</w:t>
            </w:r>
            <w:r w:rsidR="00B675D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תי ייעוץ </w:t>
            </w:r>
            <w:r w:rsidR="00AB06D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ממר' ש</w:t>
            </w:r>
            <w:r w:rsidR="00BC52D1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מעון פרנט </w:t>
            </w:r>
            <w:r w:rsidR="00456216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לצורך יישום והפעלה של תוכנה </w:t>
            </w:r>
            <w:r w:rsidR="00456216">
              <w:rPr>
                <w:rFonts w:asciiTheme="minorBidi" w:hAnsiTheme="minorBidi" w:cstheme="minorBidi" w:hint="cs"/>
                <w:b/>
                <w:sz w:val="21"/>
                <w:szCs w:val="21"/>
                <w:lang w:eastAsia="he-IL"/>
              </w:rPr>
              <w:t>EGEAS</w:t>
            </w:r>
            <w:r w:rsidR="00456216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ל</w:t>
            </w:r>
            <w:r w:rsidR="00B675D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מודל </w:t>
            </w:r>
            <w:r w:rsidR="00AD5CC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אופטימיזציה לפי</w:t>
            </w:r>
            <w:r w:rsidR="009C2D0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ת</w:t>
            </w:r>
            <w:r w:rsidR="00AD5CC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וח מערך הייצור לטווח הארוך של משק החשמל בישראל -  </w:t>
            </w:r>
            <w:r w:rsidR="00AD5CCB">
              <w:rPr>
                <w:rFonts w:asciiTheme="minorBidi" w:hAnsiTheme="minorBidi" w:cstheme="minorBidi" w:hint="cs"/>
                <w:b/>
                <w:sz w:val="21"/>
                <w:szCs w:val="21"/>
                <w:lang w:eastAsia="he-IL"/>
              </w:rPr>
              <w:t>EGEAS</w:t>
            </w:r>
          </w:p>
        </w:tc>
      </w:tr>
      <w:bookmarkEnd w:id="0"/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41084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41084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41084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41084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</w:tbl>
    <w:p w:rsidR="00222867" w:rsidRPr="00AF57E9" w:rsidRDefault="00541084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1B01E1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1B01E1">
        <w:rPr>
          <w:rFonts w:ascii="Wingdings" w:hAnsi="Wingdings" w:cstheme="minorBidi"/>
          <w:b/>
          <w:sz w:val="21"/>
          <w:szCs w:val="21"/>
        </w:rPr>
        <w:sym w:font="Wingdings" w:char="F078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222867" w:rsidRPr="00AF57E9" w:rsidRDefault="00541084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AF57E9" w:rsidRDefault="00541084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22867">
        <w:tc>
          <w:tcPr>
            <w:tcW w:w="3085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AF57E9" w:rsidRDefault="00286FC2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8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AF57E9" w:rsidRDefault="00541084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541084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6"/>
        <w:gridCol w:w="3347"/>
        <w:gridCol w:w="2996"/>
      </w:tblGrid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222867" w:rsidRPr="00AF57E9" w:rsidRDefault="001018FB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1018F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</w:t>
            </w:r>
            <w:r w:rsidRPr="001018FB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  <w:r w:rsidRPr="001018F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פרנט</w:t>
            </w:r>
            <w:r w:rsidRPr="001018FB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1018F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תכנון</w:t>
            </w:r>
            <w:r w:rsidRPr="001018FB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1018F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ופיתוח</w:t>
            </w:r>
            <w:r w:rsidRPr="001018FB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1018F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ייצור</w:t>
            </w:r>
            <w:r w:rsidRPr="001018FB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1018F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חשמל</w:t>
            </w:r>
            <w:r w:rsidRPr="001018FB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1018F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</w:t>
            </w:r>
            <w:r w:rsidRPr="001018FB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Pr="001018F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286FC2" w:rsidRDefault="00286FC2">
            <w:pPr>
              <w:rPr>
                <w:rFonts w:ascii="David" w:hAnsi="David" w:cs="David"/>
                <w:b/>
                <w:bCs/>
                <w:color w:val="222222"/>
                <w:shd w:val="clear" w:color="auto" w:fill="FFFFFF"/>
                <w:rtl/>
              </w:rPr>
            </w:pPr>
          </w:p>
          <w:p w:rsidR="00222867" w:rsidRPr="00286FC2" w:rsidRDefault="00825719">
            <w:pPr>
              <w:rPr>
                <w:rFonts w:ascii="David" w:hAnsi="David" w:cs="David"/>
                <w:color w:val="222222"/>
                <w:sz w:val="28"/>
                <w:szCs w:val="28"/>
                <w:shd w:val="clear" w:color="auto" w:fill="FFFFFF"/>
                <w:rtl/>
              </w:rPr>
            </w:pPr>
            <w:r w:rsidRPr="00286FC2">
              <w:rPr>
                <w:rFonts w:ascii="David" w:hAnsi="David" w:cs="David"/>
                <w:color w:val="222222"/>
                <w:sz w:val="28"/>
                <w:szCs w:val="28"/>
                <w:shd w:val="clear" w:color="auto" w:fill="FFFFFF"/>
                <w:rtl/>
              </w:rPr>
              <w:t>516040441</w:t>
            </w:r>
          </w:p>
          <w:p w:rsidR="00286FC2" w:rsidRPr="00AF57E9" w:rsidRDefault="00286FC2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:rsidR="00222867" w:rsidRPr="00AF57E9" w:rsidRDefault="0082571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8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:rsidR="00222867" w:rsidRPr="00AF57E9" w:rsidRDefault="003C36B4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3C36B4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600 שעות עבודה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(290 ₪ ל</w:t>
            </w:r>
            <w:r w:rsidR="00DD511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שעה לא כולל מע"מ)  - 174000 ₪ (לא כולל מע"מ)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:rsidR="00222867" w:rsidRPr="00AF57E9" w:rsidRDefault="00BC413B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BC413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למשך</w:t>
            </w:r>
            <w:r w:rsidRPr="00BC413B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C413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שנה</w:t>
            </w:r>
            <w:r w:rsidRPr="00BC413B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C413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מיום</w:t>
            </w:r>
            <w:r w:rsidRPr="00BC413B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C413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חתימת</w:t>
            </w:r>
            <w:r w:rsidRPr="00BC413B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C413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החוזה</w:t>
            </w:r>
            <w:r w:rsidRPr="00BC413B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C413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עם</w:t>
            </w:r>
            <w:r w:rsidRPr="00BC413B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C413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אפשרות</w:t>
            </w:r>
            <w:r w:rsidRPr="00BC413B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C413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להארכה</w:t>
            </w:r>
            <w:r w:rsidRPr="00BC413B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C413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לשנה</w:t>
            </w:r>
            <w:r w:rsidRPr="00BC413B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C413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נוספת</w:t>
            </w:r>
            <w:r w:rsidRPr="00BC413B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C413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במידת</w:t>
            </w:r>
            <w:r w:rsidRPr="00BC413B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C413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הצורך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.</w:t>
            </w:r>
          </w:p>
        </w:tc>
      </w:tr>
    </w:tbl>
    <w:p w:rsidR="00222867" w:rsidRPr="00AF57E9" w:rsidRDefault="00541084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541084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DC4AD0" w:rsidRDefault="009B6B29" w:rsidP="00DC4AD0">
      <w:pPr>
        <w:pStyle w:val="af4"/>
        <w:numPr>
          <w:ilvl w:val="0"/>
          <w:numId w:val="12"/>
        </w:num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</w:rPr>
      </w:pPr>
      <w:r w:rsidRPr="00DC4AD0">
        <w:rPr>
          <w:rFonts w:asciiTheme="minorBidi" w:hAnsiTheme="minorBidi" w:cstheme="minorBidi"/>
          <w:bCs/>
          <w:sz w:val="21"/>
          <w:szCs w:val="21"/>
          <w:rtl/>
        </w:rPr>
        <w:t>האמצעים שבהם נערכו בדיקות לאיתור ספקים נוספים והכנת חוות דעת</w:t>
      </w:r>
      <w:r w:rsidRPr="00DC4AD0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DC4AD0" w:rsidRPr="00DC4AD0" w:rsidRDefault="00456216" w:rsidP="00FF760F">
      <w:pPr>
        <w:pStyle w:val="af4"/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>
        <w:rPr>
          <w:rFonts w:asciiTheme="minorBidi" w:hAnsiTheme="minorBidi" w:hint="cs"/>
          <w:b/>
          <w:sz w:val="21"/>
          <w:szCs w:val="21"/>
          <w:rtl/>
        </w:rPr>
        <w:t xml:space="preserve">תוכנה </w:t>
      </w:r>
      <w:r w:rsidR="00BE7429">
        <w:rPr>
          <w:rFonts w:asciiTheme="minorBidi" w:hAnsiTheme="minorBidi" w:hint="cs"/>
          <w:b/>
          <w:sz w:val="21"/>
          <w:szCs w:val="21"/>
          <w:rtl/>
        </w:rPr>
        <w:t>למודל</w:t>
      </w:r>
      <w:r>
        <w:rPr>
          <w:rFonts w:asciiTheme="minorBidi" w:hAnsiTheme="minorBidi" w:hint="cs"/>
          <w:b/>
          <w:sz w:val="21"/>
          <w:szCs w:val="21"/>
          <w:rtl/>
        </w:rPr>
        <w:t xml:space="preserve"> אופטומיזציה</w:t>
      </w:r>
      <w:r w:rsidR="00DC4AD0">
        <w:rPr>
          <w:rFonts w:asciiTheme="minorBidi" w:hAnsiTheme="minorBidi" w:hint="cs"/>
          <w:b/>
          <w:sz w:val="21"/>
          <w:szCs w:val="21"/>
        </w:rPr>
        <w:t>EGEAS</w:t>
      </w:r>
      <w:r w:rsidR="00BE7429">
        <w:rPr>
          <w:rFonts w:asciiTheme="minorBidi" w:hAnsiTheme="minorBidi"/>
          <w:b/>
          <w:sz w:val="21"/>
          <w:szCs w:val="21"/>
        </w:rPr>
        <w:t xml:space="preserve"> </w:t>
      </w:r>
      <w:r w:rsidR="00DC4AD0" w:rsidRPr="00DC4AD0">
        <w:rPr>
          <w:rFonts w:asciiTheme="minorBidi" w:hAnsiTheme="minorBidi"/>
          <w:b/>
          <w:sz w:val="21"/>
          <w:szCs w:val="21"/>
          <w:rtl/>
        </w:rPr>
        <w:t xml:space="preserve"> </w:t>
      </w:r>
      <w:r>
        <w:rPr>
          <w:rFonts w:asciiTheme="minorBidi" w:hAnsiTheme="minorBidi"/>
          <w:b/>
          <w:sz w:val="21"/>
          <w:szCs w:val="21"/>
          <w:rtl/>
        </w:rPr>
        <w:t>–</w:t>
      </w:r>
      <w:r>
        <w:rPr>
          <w:rFonts w:asciiTheme="minorBidi" w:hAnsiTheme="minorBidi" w:hint="cs"/>
          <w:b/>
          <w:sz w:val="21"/>
          <w:szCs w:val="21"/>
          <w:rtl/>
        </w:rPr>
        <w:t xml:space="preserve"> שמשמש את יחידת ניהול המערכת</w:t>
      </w:r>
      <w:r w:rsidR="00FF760F">
        <w:rPr>
          <w:rFonts w:asciiTheme="minorBidi" w:hAnsiTheme="minorBidi" w:hint="cs"/>
          <w:b/>
          <w:sz w:val="21"/>
          <w:szCs w:val="21"/>
          <w:rtl/>
        </w:rPr>
        <w:t xml:space="preserve"> </w:t>
      </w:r>
      <w:r w:rsidR="00DC4AD0">
        <w:rPr>
          <w:rFonts w:asciiTheme="minorBidi" w:hAnsiTheme="minorBidi" w:hint="cs"/>
          <w:b/>
          <w:sz w:val="21"/>
          <w:szCs w:val="21"/>
          <w:rtl/>
        </w:rPr>
        <w:t>אגף לפיתוח מערכת הייצור</w:t>
      </w:r>
      <w:r w:rsidR="00FF760F">
        <w:rPr>
          <w:rFonts w:asciiTheme="minorBidi" w:hAnsiTheme="minorBidi" w:hint="cs"/>
          <w:b/>
          <w:sz w:val="21"/>
          <w:szCs w:val="21"/>
          <w:rtl/>
        </w:rPr>
        <w:t xml:space="preserve"> (</w:t>
      </w:r>
      <w:r w:rsidR="00DC4AD0">
        <w:rPr>
          <w:rFonts w:asciiTheme="minorBidi" w:hAnsiTheme="minorBidi" w:hint="cs"/>
          <w:b/>
          <w:sz w:val="21"/>
          <w:szCs w:val="21"/>
          <w:rtl/>
        </w:rPr>
        <w:t>יחידת תוכניות פיתוח מערכת הייצור)</w:t>
      </w:r>
      <w:r w:rsidR="00DC4AD0" w:rsidRPr="00DC4AD0">
        <w:rPr>
          <w:rFonts w:asciiTheme="minorBidi" w:hAnsiTheme="minorBidi"/>
          <w:b/>
          <w:sz w:val="21"/>
          <w:szCs w:val="21"/>
          <w:rtl/>
        </w:rPr>
        <w:t xml:space="preserve"> </w:t>
      </w:r>
      <w:r w:rsidR="00BE7429">
        <w:rPr>
          <w:rFonts w:asciiTheme="minorBidi" w:hAnsiTheme="minorBidi" w:hint="cs"/>
          <w:b/>
          <w:sz w:val="21"/>
          <w:szCs w:val="21"/>
          <w:rtl/>
        </w:rPr>
        <w:t>הרשות רכשה את הרישיונות לשימוש בתוכנה וכ</w:t>
      </w:r>
      <w:r w:rsidR="00FF760F">
        <w:rPr>
          <w:rFonts w:asciiTheme="minorBidi" w:hAnsiTheme="minorBidi" w:hint="cs"/>
          <w:b/>
          <w:sz w:val="21"/>
          <w:szCs w:val="21"/>
          <w:rtl/>
        </w:rPr>
        <w:t xml:space="preserve">עת נדרש לה מומחה בעל ידע בשימוש </w:t>
      </w:r>
      <w:r w:rsidR="00BE7429">
        <w:rPr>
          <w:rFonts w:asciiTheme="minorBidi" w:hAnsiTheme="minorBidi" w:cstheme="minorBidi" w:hint="cs"/>
          <w:b/>
          <w:sz w:val="21"/>
          <w:szCs w:val="21"/>
          <w:rtl/>
        </w:rPr>
        <w:t>והפעלה של התוכנה והרצת מודלים שמאפשרת התוכנה. מבדיקה עם ספק התוכנה רק חברת החשמל/ מנהל המערכת משתמשים בתוכנה. מבדיקה באינטרנט ואצל משת</w:t>
      </w:r>
      <w:r w:rsidR="00FF760F">
        <w:rPr>
          <w:rFonts w:asciiTheme="minorBidi" w:hAnsiTheme="minorBidi" w:cstheme="minorBidi" w:hint="cs"/>
          <w:b/>
          <w:sz w:val="21"/>
          <w:szCs w:val="21"/>
          <w:rtl/>
        </w:rPr>
        <w:t>משי התוכנה שמעון פרנט הוא היחיד</w:t>
      </w:r>
      <w:r w:rsidR="00BE7429">
        <w:rPr>
          <w:rFonts w:asciiTheme="minorBidi" w:hAnsiTheme="minorBidi" w:cstheme="minorBidi" w:hint="cs"/>
          <w:b/>
          <w:sz w:val="21"/>
          <w:szCs w:val="21"/>
          <w:rtl/>
        </w:rPr>
        <w:t xml:space="preserve"> בע</w:t>
      </w:r>
      <w:r w:rsidR="00FF760F">
        <w:rPr>
          <w:rFonts w:asciiTheme="minorBidi" w:hAnsiTheme="minorBidi" w:cstheme="minorBidi" w:hint="cs"/>
          <w:b/>
          <w:sz w:val="21"/>
          <w:szCs w:val="21"/>
          <w:rtl/>
        </w:rPr>
        <w:t>ל ניסיון כנדרש ושאינו מצוי בניגוד</w:t>
      </w:r>
      <w:r w:rsidR="00BE7429">
        <w:rPr>
          <w:rFonts w:asciiTheme="minorBidi" w:hAnsiTheme="minorBidi" w:cstheme="minorBidi" w:hint="cs"/>
          <w:b/>
          <w:sz w:val="21"/>
          <w:szCs w:val="21"/>
          <w:rtl/>
        </w:rPr>
        <w:t xml:space="preserve"> עניינים</w:t>
      </w:r>
      <w:r w:rsidR="00FF760F">
        <w:rPr>
          <w:rFonts w:asciiTheme="minorBidi" w:hAnsiTheme="minorBidi" w:cstheme="minorBidi" w:hint="cs"/>
          <w:b/>
          <w:sz w:val="21"/>
          <w:szCs w:val="21"/>
          <w:rtl/>
        </w:rPr>
        <w:t xml:space="preserve"> ועובד</w:t>
      </w:r>
      <w:r w:rsidR="00BE7429">
        <w:rPr>
          <w:rFonts w:asciiTheme="minorBidi" w:hAnsiTheme="minorBidi" w:cstheme="minorBidi" w:hint="cs"/>
          <w:b/>
          <w:sz w:val="21"/>
          <w:szCs w:val="21"/>
          <w:rtl/>
        </w:rPr>
        <w:t xml:space="preserve"> עבור חברת החשמל/ מנהל המערכת. יודגש כי מדובר בשירותי ייעוץ רק להדרכה והפעלת המודל</w:t>
      </w:r>
      <w:r w:rsidR="00FF760F">
        <w:rPr>
          <w:rFonts w:asciiTheme="minorBidi" w:hAnsiTheme="minorBidi" w:cstheme="minorBidi" w:hint="cs"/>
          <w:b/>
          <w:sz w:val="21"/>
          <w:szCs w:val="21"/>
          <w:rtl/>
        </w:rPr>
        <w:t>.</w:t>
      </w:r>
    </w:p>
    <w:p w:rsidR="00222867" w:rsidRPr="00D127C7" w:rsidRDefault="009B6B29" w:rsidP="00D127C7">
      <w:pPr>
        <w:pStyle w:val="af4"/>
        <w:numPr>
          <w:ilvl w:val="0"/>
          <w:numId w:val="12"/>
        </w:num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D127C7">
        <w:rPr>
          <w:rFonts w:asciiTheme="minorBidi" w:hAnsiTheme="minorBidi" w:cstheme="minorBidi"/>
          <w:bCs/>
          <w:sz w:val="21"/>
          <w:szCs w:val="21"/>
          <w:rtl/>
        </w:rPr>
        <w:t>ממצאי הבדיקה</w:t>
      </w:r>
      <w:r w:rsidRPr="00D127C7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D127C7" w:rsidRPr="00D127C7" w:rsidRDefault="00D127C7" w:rsidP="00D127C7">
      <w:pPr>
        <w:pStyle w:val="af4"/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D127C7">
        <w:rPr>
          <w:rFonts w:asciiTheme="minorBidi" w:hAnsiTheme="minorBidi" w:hint="cs"/>
          <w:b/>
          <w:sz w:val="21"/>
          <w:szCs w:val="21"/>
          <w:rtl/>
        </w:rPr>
        <w:t>שיח</w:t>
      </w:r>
      <w:r>
        <w:rPr>
          <w:rFonts w:asciiTheme="minorBidi" w:hAnsiTheme="minorBidi" w:hint="cs"/>
          <w:b/>
          <w:sz w:val="21"/>
          <w:szCs w:val="21"/>
          <w:rtl/>
        </w:rPr>
        <w:t>ו</w:t>
      </w:r>
      <w:r w:rsidRPr="00D127C7">
        <w:rPr>
          <w:rFonts w:asciiTheme="minorBidi" w:hAnsiTheme="minorBidi" w:hint="cs"/>
          <w:b/>
          <w:sz w:val="21"/>
          <w:szCs w:val="21"/>
          <w:rtl/>
        </w:rPr>
        <w:t>ת</w:t>
      </w:r>
      <w:r w:rsidRPr="00D127C7">
        <w:rPr>
          <w:rFonts w:asciiTheme="minorBidi" w:hAnsiTheme="minorBidi"/>
          <w:b/>
          <w:sz w:val="21"/>
          <w:szCs w:val="21"/>
          <w:rtl/>
        </w:rPr>
        <w:t xml:space="preserve"> </w:t>
      </w:r>
      <w:r w:rsidRPr="00D127C7">
        <w:rPr>
          <w:rFonts w:asciiTheme="minorBidi" w:hAnsiTheme="minorBidi" w:hint="cs"/>
          <w:b/>
          <w:sz w:val="21"/>
          <w:szCs w:val="21"/>
          <w:rtl/>
        </w:rPr>
        <w:t>טלפון</w:t>
      </w:r>
      <w:r w:rsidRPr="00D127C7">
        <w:rPr>
          <w:rFonts w:asciiTheme="minorBidi" w:hAnsiTheme="minorBidi"/>
          <w:b/>
          <w:sz w:val="21"/>
          <w:szCs w:val="21"/>
          <w:rtl/>
        </w:rPr>
        <w:t xml:space="preserve"> </w:t>
      </w:r>
      <w:r w:rsidRPr="00D127C7">
        <w:rPr>
          <w:rFonts w:asciiTheme="minorBidi" w:hAnsiTheme="minorBidi" w:hint="cs"/>
          <w:b/>
          <w:sz w:val="21"/>
          <w:szCs w:val="21"/>
          <w:rtl/>
        </w:rPr>
        <w:t>עם</w:t>
      </w:r>
      <w:r w:rsidRPr="00D127C7">
        <w:rPr>
          <w:rFonts w:asciiTheme="minorBidi" w:hAnsiTheme="minorBidi"/>
          <w:b/>
          <w:sz w:val="21"/>
          <w:szCs w:val="21"/>
          <w:rtl/>
        </w:rPr>
        <w:t xml:space="preserve"> </w:t>
      </w:r>
      <w:r w:rsidRPr="00D127C7">
        <w:rPr>
          <w:rFonts w:asciiTheme="minorBidi" w:hAnsiTheme="minorBidi" w:hint="cs"/>
          <w:b/>
          <w:sz w:val="21"/>
          <w:szCs w:val="21"/>
          <w:rtl/>
        </w:rPr>
        <w:t>אנשים</w:t>
      </w:r>
      <w:r w:rsidRPr="00D127C7">
        <w:rPr>
          <w:rFonts w:asciiTheme="minorBidi" w:hAnsiTheme="minorBidi"/>
          <w:b/>
          <w:sz w:val="21"/>
          <w:szCs w:val="21"/>
          <w:rtl/>
        </w:rPr>
        <w:t xml:space="preserve"> </w:t>
      </w:r>
      <w:r>
        <w:rPr>
          <w:rFonts w:asciiTheme="minorBidi" w:hAnsiTheme="minorBidi" w:hint="cs"/>
          <w:b/>
          <w:sz w:val="21"/>
          <w:szCs w:val="21"/>
          <w:rtl/>
        </w:rPr>
        <w:t xml:space="preserve">מוכרים </w:t>
      </w:r>
      <w:r w:rsidRPr="00D127C7">
        <w:rPr>
          <w:rFonts w:asciiTheme="minorBidi" w:hAnsiTheme="minorBidi" w:hint="cs"/>
          <w:b/>
          <w:sz w:val="21"/>
          <w:szCs w:val="21"/>
          <w:rtl/>
        </w:rPr>
        <w:t>בת</w:t>
      </w:r>
      <w:r>
        <w:rPr>
          <w:rFonts w:asciiTheme="minorBidi" w:hAnsiTheme="minorBidi" w:hint="cs"/>
          <w:b/>
          <w:sz w:val="21"/>
          <w:szCs w:val="21"/>
          <w:rtl/>
        </w:rPr>
        <w:t>חום</w:t>
      </w:r>
      <w:r w:rsidRPr="00D127C7">
        <w:rPr>
          <w:rFonts w:asciiTheme="minorBidi" w:hAnsiTheme="minorBidi"/>
          <w:b/>
          <w:sz w:val="21"/>
          <w:szCs w:val="21"/>
          <w:rtl/>
        </w:rPr>
        <w:t>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541084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8237FB" w:rsidP="00BE742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8237FB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>לאור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</w:t>
            </w:r>
            <w:r w:rsidRPr="008237FB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>אישור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</w:t>
            </w:r>
            <w:r w:rsidRPr="008237FB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>ועדת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</w:t>
            </w:r>
            <w:r w:rsidRPr="008237FB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>המכרזים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, </w:t>
            </w:r>
            <w:r w:rsidR="009C2D05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>רכשנו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</w:t>
            </w:r>
            <w:r w:rsidRPr="008237FB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>את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</w:t>
            </w:r>
            <w:r w:rsidRPr="008237FB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 xml:space="preserve">מודל </w:t>
            </w:r>
            <w:r w:rsidRPr="008237FB">
              <w:rPr>
                <w:rFonts w:asciiTheme="minorBidi" w:hAnsiTheme="minorBidi" w:cstheme="minorBidi" w:hint="cs"/>
                <w:b/>
                <w:sz w:val="21"/>
                <w:szCs w:val="21"/>
              </w:rPr>
              <w:t>EGEAS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</w:t>
            </w:r>
            <w:r w:rsidR="009C2D05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 xml:space="preserve">, אנחנו אמורים </w:t>
            </w:r>
            <w:r w:rsidRPr="008237FB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>להתחיל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</w:t>
            </w:r>
            <w:r w:rsidRPr="008237FB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>להשתמש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</w:t>
            </w:r>
            <w:r w:rsidRPr="008237FB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>ב</w:t>
            </w:r>
            <w:r w:rsidR="00BE7429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>ה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 xml:space="preserve"> בשביל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</w:t>
            </w:r>
            <w:r w:rsidR="00BE7429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 xml:space="preserve">לבחון ולהמליץ על 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תכנית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</w:rPr>
              <w:t xml:space="preserve"> 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פיתוח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</w:rPr>
              <w:t xml:space="preserve"> 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של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</w:rPr>
              <w:t xml:space="preserve"> 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מקטע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</w:rPr>
              <w:t xml:space="preserve"> 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הייצור במשק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</w:rPr>
              <w:t xml:space="preserve"> 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החשמל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</w:rPr>
              <w:t xml:space="preserve"> </w:t>
            </w:r>
            <w:r w:rsidRPr="008237FB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 xml:space="preserve"> 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ניתוח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</w:rPr>
              <w:t xml:space="preserve"> 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הצרכים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</w:rPr>
              <w:t xml:space="preserve"> 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של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</w:rPr>
              <w:t xml:space="preserve"> 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משק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</w:rPr>
              <w:t xml:space="preserve"> 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החשמל</w:t>
            </w:r>
            <w:r w:rsidRPr="008237FB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>,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</w:rPr>
              <w:t xml:space="preserve"> 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ההספק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</w:rPr>
              <w:t xml:space="preserve"> 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הנדרש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</w:rPr>
              <w:t xml:space="preserve">, 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תמהיל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</w:rPr>
              <w:t xml:space="preserve"> 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הטכנולוגיות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</w:rPr>
              <w:t xml:space="preserve"> 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והצורך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</w:rPr>
              <w:t xml:space="preserve"> 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בהסדרי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</w:rPr>
              <w:t xml:space="preserve"> 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ניהול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</w:rPr>
              <w:t xml:space="preserve"> 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ביקושים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</w:rPr>
              <w:t xml:space="preserve"> </w:t>
            </w:r>
            <w:r w:rsidR="009C2D05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>ו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מתן המלצות על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</w:rPr>
              <w:t xml:space="preserve"> 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שינויים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</w:rPr>
              <w:t xml:space="preserve"> 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נדרשים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</w:rPr>
              <w:t xml:space="preserve"> 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בתוכנית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</w:rPr>
              <w:t xml:space="preserve"> 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הפיתוח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</w:rPr>
              <w:t xml:space="preserve"> 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של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</w:rPr>
              <w:t xml:space="preserve"> 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משק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</w:rPr>
              <w:t xml:space="preserve"> </w:t>
            </w:r>
            <w:r w:rsidRPr="008237F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החשמל</w:t>
            </w:r>
            <w:r w:rsidR="00B7548A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 xml:space="preserve">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>.</w:t>
            </w: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243FD4" w:rsidP="00BE742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מר' שמעון פ</w:t>
            </w:r>
            <w:r w:rsidR="009B36C2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ר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נט </w:t>
            </w:r>
            <w:r w:rsidRPr="00243FD4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בעל</w:t>
            </w:r>
            <w:r w:rsidRPr="00243FD4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43FD4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ניסיון</w:t>
            </w:r>
            <w:r w:rsidRPr="00243FD4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43FD4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רב</w:t>
            </w:r>
            <w:r w:rsidRPr="00243FD4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43FD4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בתחום</w:t>
            </w:r>
            <w:r w:rsidRPr="00243FD4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43FD4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האנרגיה</w:t>
            </w:r>
            <w:r w:rsidRPr="00243FD4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243FD4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הוא</w:t>
            </w:r>
            <w:r w:rsidRPr="00243FD4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43FD4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הצטרף</w:t>
            </w:r>
            <w:r w:rsidRPr="00243FD4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לחברת החשמל</w:t>
            </w:r>
            <w:r w:rsidRPr="00243FD4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43FD4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בשנת</w:t>
            </w:r>
            <w:r w:rsidRPr="00243FD4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1981 </w:t>
            </w:r>
            <w:r w:rsidRPr="00243FD4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ועבד</w:t>
            </w:r>
            <w:r w:rsidRPr="00243FD4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בה </w:t>
            </w:r>
            <w:r w:rsidRPr="00243FD4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עד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שנת </w:t>
            </w:r>
            <w:r w:rsidRPr="00243FD4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2018 </w:t>
            </w:r>
            <w:r w:rsidRPr="00243FD4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בתפקידים</w:t>
            </w:r>
            <w:r w:rsidRPr="00243FD4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43FD4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שונים</w:t>
            </w:r>
            <w:r w:rsidRPr="00243FD4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(</w:t>
            </w:r>
            <w:r w:rsidRPr="00243FD4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ראו</w:t>
            </w:r>
            <w:r w:rsidRPr="00243FD4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E3CA0">
              <w:rPr>
                <w:rFonts w:asciiTheme="minorBidi" w:hAnsiTheme="minorBidi" w:hint="cs"/>
                <w:b/>
                <w:sz w:val="21"/>
                <w:szCs w:val="21"/>
                <w:rtl/>
              </w:rPr>
              <w:t>קורות</w:t>
            </w:r>
            <w:r w:rsidRPr="008E3CA0">
              <w:rPr>
                <w:rFonts w:asciiTheme="minorBidi" w:hAnsiTheme="minorBidi"/>
                <w:b/>
                <w:sz w:val="21"/>
                <w:szCs w:val="21"/>
                <w:rtl/>
              </w:rPr>
              <w:t xml:space="preserve"> </w:t>
            </w:r>
            <w:r w:rsidRPr="008E3CA0">
              <w:rPr>
                <w:rFonts w:asciiTheme="minorBidi" w:hAnsiTheme="minorBidi" w:hint="cs"/>
                <w:b/>
                <w:sz w:val="21"/>
                <w:szCs w:val="21"/>
                <w:rtl/>
              </w:rPr>
              <w:t>החיים</w:t>
            </w:r>
            <w:r w:rsidRPr="008E3CA0">
              <w:rPr>
                <w:rFonts w:asciiTheme="minorBidi" w:hAnsiTheme="minorBidi"/>
                <w:b/>
                <w:sz w:val="21"/>
                <w:szCs w:val="21"/>
                <w:rtl/>
              </w:rPr>
              <w:t xml:space="preserve"> </w:t>
            </w:r>
            <w:r w:rsidRPr="008E3CA0">
              <w:rPr>
                <w:rFonts w:asciiTheme="minorBidi" w:hAnsiTheme="minorBidi" w:hint="cs"/>
                <w:b/>
                <w:sz w:val="21"/>
                <w:szCs w:val="21"/>
                <w:rtl/>
              </w:rPr>
              <w:t>שלו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</w:rPr>
              <w:t>)</w:t>
            </w:r>
            <w:r w:rsidRPr="00243FD4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243FD4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מכיר</w:t>
            </w:r>
            <w:r w:rsidRPr="00243FD4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43FD4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היטב</w:t>
            </w:r>
            <w:r w:rsidRPr="00243FD4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43FD4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Pr="00243FD4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E74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התוכנה </w:t>
            </w:r>
            <w:r w:rsidR="009B36C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מבחינת הניסיון והמקצועיות בהקשר של שימוש במודל הנרכש לצרכי הרשות</w:t>
            </w:r>
            <w:r w:rsidR="00BE74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, מכוח היותו עובד בה.</w:t>
            </w: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AB06D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בעל ניסיון של עשרות שנים בפיתוח מערכות ייצור החשמל. </w:t>
            </w: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AB06D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בעל ניסיון עשיר בפיתוח והפעלה כלים אנליטיים ומודלים שונים (גם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lang w:eastAsia="he-IL"/>
              </w:rPr>
              <w:t>EGEAS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) לבחינת תוכניות פיתוח של מערכת ייצור החשמל.</w:t>
            </w: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41084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41084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41084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41084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41084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41084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41084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41084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41084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41084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41084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41084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41084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541084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541084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41084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41084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41084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Pr="00817FBA" w:rsidRDefault="00541084" w:rsidP="00222867"/>
    <w:sectPr w:rsidR="00222867" w:rsidRPr="00817FBA" w:rsidSect="00DE4C1B">
      <w:headerReference w:type="default" r:id="rId11"/>
      <w:footerReference w:type="default" r:id="rId12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084" w:rsidRDefault="00541084">
      <w:r>
        <w:separator/>
      </w:r>
    </w:p>
  </w:endnote>
  <w:endnote w:type="continuationSeparator" w:id="0">
    <w:p w:rsidR="00541084" w:rsidRDefault="00541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jc w:val="center"/>
      <w:tblLayout w:type="fixed"/>
      <w:tblLook w:val="0000" w:firstRow="0" w:lastRow="0" w:firstColumn="0" w:lastColumn="0" w:noHBand="0" w:noVBand="0"/>
    </w:tblPr>
    <w:tblGrid>
      <w:gridCol w:w="1333"/>
      <w:gridCol w:w="2398"/>
      <w:gridCol w:w="1933"/>
      <w:gridCol w:w="893"/>
      <w:gridCol w:w="905"/>
      <w:gridCol w:w="1989"/>
      <w:gridCol w:w="1742"/>
    </w:tblGrid>
    <w:tr w:rsidR="0042031D" w:rsidTr="000518A8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42031D" w:rsidRPr="00D02A79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42031D" w:rsidRPr="0042031D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</w:pPr>
          <w:r w:rsidRPr="0042031D">
            <w:rPr>
              <w:rFonts w:ascii="Arial" w:hAnsi="Arial" w:hint="cs"/>
              <w:b/>
              <w:bCs/>
              <w:color w:val="FFFFFF" w:themeColor="background1"/>
              <w:rtl/>
            </w:rPr>
            <w:t>01.01.2010</w:t>
          </w:r>
        </w:p>
      </w:tc>
      <w:tc>
        <w:tcPr>
          <w:tcW w:w="3787" w:type="dxa"/>
          <w:gridSpan w:val="3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42031D" w:rsidRPr="00D02A79" w:rsidRDefault="0042031D" w:rsidP="0042031D">
          <w:pPr>
            <w:jc w:val="center"/>
            <w:rPr>
              <w:rFonts w:asciiTheme="minorBidi" w:hAnsiTheme="minorBidi" w:cstheme="minorBidi"/>
              <w:color w:val="FFFFFF" w:themeColor="background1"/>
              <w:rtl/>
            </w:rPr>
          </w:pPr>
          <w:r w:rsidRPr="00D02A79">
            <w:rPr>
              <w:rFonts w:asciiTheme="minorBidi" w:hAnsiTheme="minorBidi" w:cstheme="minorBidi"/>
              <w:color w:val="FFFFFF" w:themeColor="background1"/>
              <w:rtl/>
            </w:rPr>
            <w:t xml:space="preserve">עמוד </w: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begin"/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instrText xml:space="preserve"> PAGE  </w:instrTex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separate"/>
          </w:r>
          <w:r w:rsidR="00C959EB">
            <w:rPr>
              <w:rStyle w:val="af"/>
              <w:rFonts w:asciiTheme="minorBidi" w:hAnsiTheme="minorBidi" w:cstheme="minorBidi"/>
              <w:noProof/>
              <w:color w:val="FFFFFF" w:themeColor="background1"/>
              <w:rtl/>
            </w:rPr>
            <w:t>1</w: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end"/>
          </w:r>
          <w:r w:rsidRPr="00D02A79">
            <w:rPr>
              <w:rFonts w:asciiTheme="minorBidi" w:hAnsiTheme="minorBidi" w:cstheme="minorBidi"/>
              <w:color w:val="FFFFFF" w:themeColor="background1"/>
              <w:rtl/>
            </w:rPr>
            <w:t xml:space="preserve"> מתוך </w: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begin"/>
          </w:r>
          <w:r w:rsidRPr="00D02A79">
            <w:rPr>
              <w:rFonts w:asciiTheme="minorBidi" w:hAnsiTheme="minorBidi" w:cstheme="minorBidi"/>
              <w:color w:val="FFFFFF" w:themeColor="background1"/>
            </w:rPr>
            <w:instrText xml:space="preserve"> NUMPAGES  </w:instrTex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separate"/>
          </w:r>
          <w:r w:rsidR="00C959EB">
            <w:rPr>
              <w:rFonts w:asciiTheme="minorBidi" w:hAnsiTheme="minorBidi" w:cstheme="minorBidi"/>
              <w:noProof/>
              <w:color w:val="FFFFFF" w:themeColor="background1"/>
              <w:rtl/>
            </w:rPr>
            <w:t>3</w: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42031D" w:rsidRPr="00D02A79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</w:rPr>
          </w:pPr>
        </w:p>
      </w:tc>
    </w:tr>
    <w:tr w:rsidR="0042031D" w:rsidTr="000518A8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42031D" w:rsidRPr="00D02A79" w:rsidRDefault="0042031D" w:rsidP="0042031D">
          <w:pPr>
            <w:rPr>
              <w:rFonts w:asciiTheme="minorBidi" w:hAnsiTheme="minorBidi" w:cstheme="minorBidi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rtl/>
            </w:rPr>
            <w:t>שם המאשר: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42031D" w:rsidRPr="00E93349" w:rsidRDefault="0042031D" w:rsidP="0042031D">
          <w:pPr>
            <w:rPr>
              <w:rFonts w:asciiTheme="minorBidi" w:hAnsiTheme="minorBidi" w:cstheme="minorBidi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9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42031D" w:rsidRPr="00D02A79" w:rsidRDefault="0042031D" w:rsidP="0042031D">
          <w:pPr>
            <w:rPr>
              <w:rFonts w:asciiTheme="minorBidi" w:hAnsiTheme="minorBidi" w:cstheme="minorBidi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rtl/>
            </w:rPr>
            <w:t>תפקיד:</w:t>
          </w:r>
        </w:p>
      </w:tc>
      <w:tc>
        <w:tcPr>
          <w:tcW w:w="4636" w:type="dxa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42031D" w:rsidRPr="00B24F08" w:rsidRDefault="0042031D" w:rsidP="0042031D">
          <w:pPr>
            <w:rPr>
              <w:rFonts w:asciiTheme="minorBidi" w:hAnsiTheme="minorBidi" w:cstheme="minorBidi"/>
              <w:rtl/>
            </w:rPr>
          </w:pPr>
          <w:r>
            <w:rPr>
              <w:rFonts w:asciiTheme="minorBidi" w:hAnsiTheme="minorBidi" w:cstheme="minorBidi" w:hint="cs"/>
              <w:rtl/>
            </w:rPr>
            <w:t>מנהל מינהל הרכש הממשלתי</w:t>
          </w:r>
        </w:p>
      </w:tc>
    </w:tr>
    <w:tr w:rsidR="0042031D" w:rsidTr="000518A8">
      <w:trPr>
        <w:trHeight w:val="283"/>
        <w:jc w:val="center"/>
      </w:trPr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42031D" w:rsidRPr="00D02A79" w:rsidRDefault="0042031D" w:rsidP="0042031D">
          <w:pPr>
            <w:rPr>
              <w:rFonts w:asciiTheme="minorBidi" w:hAnsiTheme="minorBidi" w:cstheme="minorBidi"/>
            </w:rPr>
          </w:pPr>
          <w:r w:rsidRPr="00D02A79">
            <w:rPr>
              <w:rFonts w:asciiTheme="minorBidi" w:hAnsiTheme="minorBidi" w:cstheme="minorBidi"/>
              <w:rtl/>
            </w:rPr>
            <w:t>אתר הוראות תכ"ם:</w:t>
          </w:r>
          <w:r w:rsidRPr="00D72F09">
            <w:rPr>
              <w:rFonts w:ascii="Arial" w:hAnsi="Arial"/>
              <w:rtl/>
            </w:rPr>
            <w:t xml:space="preserve"> </w:t>
          </w:r>
          <w:hyperlink r:id="rId1" w:history="1">
            <w:r w:rsidRPr="00D72F09">
              <w:rPr>
                <w:rStyle w:val="Hyperlink"/>
                <w:rtl/>
              </w:rPr>
              <w:t>קישור לאתר</w:t>
            </w:r>
          </w:hyperlink>
        </w:p>
      </w:tc>
      <w:tc>
        <w:tcPr>
          <w:tcW w:w="3731" w:type="dxa"/>
          <w:gridSpan w:val="3"/>
          <w:tcBorders>
            <w:top w:val="single" w:sz="4" w:space="0" w:color="auto"/>
          </w:tcBorders>
          <w:shd w:val="clear" w:color="auto" w:fill="auto"/>
          <w:vAlign w:val="center"/>
        </w:tcPr>
        <w:p w:rsidR="0042031D" w:rsidRPr="00D02A79" w:rsidRDefault="0042031D" w:rsidP="0042031D">
          <w:pPr>
            <w:jc w:val="center"/>
            <w:rPr>
              <w:rFonts w:asciiTheme="minorBidi" w:hAnsiTheme="minorBidi" w:cstheme="minorBidi"/>
            </w:rPr>
          </w:pPr>
          <w:r w:rsidRPr="00CF4EAC">
            <w:rPr>
              <w:rFonts w:asciiTheme="minorBidi" w:hAnsiTheme="minorBidi" w:cstheme="minorBidi" w:hint="cs"/>
              <w:u w:color="3464BA"/>
              <w:rtl/>
            </w:rPr>
            <w:t xml:space="preserve">לקבלת עדכונים במערכת: </w:t>
          </w:r>
          <w:hyperlink r:id="rId2" w:history="1">
            <w:r w:rsidRPr="00CF4EAC">
              <w:rPr>
                <w:rStyle w:val="Hyperlink"/>
                <w:rFonts w:asciiTheme="minorBidi" w:hAnsiTheme="minorBidi" w:cstheme="minorBidi" w:hint="cs"/>
                <w:rtl/>
              </w:rPr>
              <w:t>לחץ כאן</w:t>
            </w:r>
          </w:hyperlink>
        </w:p>
      </w:tc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vAlign w:val="center"/>
        </w:tcPr>
        <w:p w:rsidR="0042031D" w:rsidRPr="00D02A79" w:rsidRDefault="0042031D" w:rsidP="0042031D">
          <w:pPr>
            <w:jc w:val="right"/>
            <w:rPr>
              <w:rFonts w:asciiTheme="minorBidi" w:hAnsiTheme="minorBidi" w:cstheme="minorBidi"/>
            </w:rPr>
          </w:pPr>
          <w:r w:rsidRPr="00D02A79">
            <w:rPr>
              <w:rFonts w:asciiTheme="minorBidi" w:hAnsiTheme="minorBidi" w:cstheme="minorBidi"/>
              <w:rtl/>
            </w:rPr>
            <w:t xml:space="preserve">לפניות ושאלות: </w:t>
          </w:r>
          <w:hyperlink r:id="rId3" w:history="1">
            <w:r w:rsidRPr="00CF4EAC">
              <w:rPr>
                <w:rStyle w:val="Hyperlink"/>
                <w:rFonts w:ascii="Tahoma" w:hAnsi="Tahoma" w:cs="Tahoma"/>
              </w:rPr>
              <w:t>takam@mof.gov.il</w:t>
            </w:r>
          </w:hyperlink>
        </w:p>
      </w:tc>
    </w:tr>
  </w:tbl>
  <w:p w:rsidR="0042031D" w:rsidRPr="00354861" w:rsidRDefault="0042031D" w:rsidP="004203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084" w:rsidRDefault="00541084">
      <w:r>
        <w:separator/>
      </w:r>
    </w:p>
  </w:footnote>
  <w:footnote w:type="continuationSeparator" w:id="0">
    <w:p w:rsidR="00541084" w:rsidRDefault="005410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42031D">
            <w:rPr>
              <w:rFonts w:ascii="Arial" w:hAnsi="Arial" w:hint="cs"/>
              <w:b/>
              <w:bCs/>
              <w:rtl/>
            </w:rPr>
            <w:t>ראשי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התקשרויות</w:t>
          </w:r>
          <w:r w:rsidR="0042031D">
            <w:rPr>
              <w:rFonts w:ascii="Arial" w:hAnsi="Arial" w:hint="cs"/>
              <w:rtl/>
            </w:rPr>
            <w:t xml:space="preserve"> ורכישות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541084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541084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פרק</w:t>
          </w:r>
          <w:r w:rsidR="0042031D">
            <w:rPr>
              <w:rFonts w:ascii="Arial" w:hAnsi="Arial" w:hint="cs"/>
              <w:b/>
              <w:bCs/>
              <w:rtl/>
            </w:rPr>
            <w:t xml:space="preserve"> משני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541084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541084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42031D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7.6.</w:t>
          </w:r>
          <w:r w:rsidR="0042031D">
            <w:rPr>
              <w:rFonts w:ascii="Arial" w:hAnsi="Arial" w:hint="cs"/>
              <w:rtl/>
            </w:rPr>
            <w:t>3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541084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541084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42031D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.7.6.</w:t>
          </w:r>
          <w:r w:rsidR="0042031D">
            <w:rPr>
              <w:rFonts w:ascii="Arial" w:hAnsi="Arial" w:hint="cs"/>
              <w:rtl/>
            </w:rPr>
            <w:t>3</w:t>
          </w:r>
          <w:r w:rsidRPr="00671AFA">
            <w:rPr>
              <w:rFonts w:ascii="Arial" w:hAnsi="Arial"/>
              <w:rtl/>
            </w:rPr>
            <w:t>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</w:p>
      </w:tc>
    </w:tr>
  </w:tbl>
  <w:p w:rsidR="00E678BB" w:rsidRPr="00D84715" w:rsidRDefault="00541084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09A0D6C"/>
    <w:multiLevelType w:val="hybridMultilevel"/>
    <w:tmpl w:val="2D2EB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7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736E0E7A"/>
    <w:multiLevelType w:val="multilevel"/>
    <w:tmpl w:val="0409001D"/>
    <w:numStyleLink w:val="SolelBulletList1"/>
  </w:abstractNum>
  <w:abstractNum w:abstractNumId="10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7"/>
  </w:num>
  <w:num w:numId="5">
    <w:abstractNumId w:val="4"/>
  </w:num>
  <w:num w:numId="6">
    <w:abstractNumId w:val="3"/>
  </w:num>
  <w:num w:numId="7">
    <w:abstractNumId w:val="1"/>
  </w:num>
  <w:num w:numId="8">
    <w:abstractNumId w:val="5"/>
  </w:num>
  <w:num w:numId="9">
    <w:abstractNumId w:val="8"/>
  </w:num>
  <w:num w:numId="10">
    <w:abstractNumId w:val="10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C71"/>
    <w:rsid w:val="00001D45"/>
    <w:rsid w:val="000508C0"/>
    <w:rsid w:val="000958E6"/>
    <w:rsid w:val="001018FB"/>
    <w:rsid w:val="001429A6"/>
    <w:rsid w:val="001475B0"/>
    <w:rsid w:val="001B01E1"/>
    <w:rsid w:val="001B244F"/>
    <w:rsid w:val="00201506"/>
    <w:rsid w:val="00243FD4"/>
    <w:rsid w:val="00286FC2"/>
    <w:rsid w:val="00336CDD"/>
    <w:rsid w:val="003C36B4"/>
    <w:rsid w:val="0042031D"/>
    <w:rsid w:val="00456216"/>
    <w:rsid w:val="00535D16"/>
    <w:rsid w:val="00541084"/>
    <w:rsid w:val="005A15F2"/>
    <w:rsid w:val="007548B0"/>
    <w:rsid w:val="0079494C"/>
    <w:rsid w:val="008237FB"/>
    <w:rsid w:val="00825719"/>
    <w:rsid w:val="008E3CA0"/>
    <w:rsid w:val="009B36C2"/>
    <w:rsid w:val="009B6B29"/>
    <w:rsid w:val="009C2A33"/>
    <w:rsid w:val="009C2D05"/>
    <w:rsid w:val="009F7FB7"/>
    <w:rsid w:val="00AB06DD"/>
    <w:rsid w:val="00AD5CCB"/>
    <w:rsid w:val="00B675DA"/>
    <w:rsid w:val="00B7548A"/>
    <w:rsid w:val="00BC413B"/>
    <w:rsid w:val="00BC52D1"/>
    <w:rsid w:val="00BE7429"/>
    <w:rsid w:val="00C959EB"/>
    <w:rsid w:val="00CA0C69"/>
    <w:rsid w:val="00D127C7"/>
    <w:rsid w:val="00DC4AD0"/>
    <w:rsid w:val="00DD5113"/>
    <w:rsid w:val="00EE4850"/>
    <w:rsid w:val="00FF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7609647-16D2-4672-BEF6-3BB85EF70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akam@mof.gov.il" TargetMode="External"/><Relationship Id="rId2" Type="http://schemas.openxmlformats.org/officeDocument/2006/relationships/hyperlink" Target="https://takam.mof.gov.il/mail-registration" TargetMode="External"/><Relationship Id="rId1" Type="http://schemas.openxmlformats.org/officeDocument/2006/relationships/hyperlink" Target="https://takam.mof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3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C6890E8-7933-4C14-8E88-B083F3389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0</TotalTime>
  <Pages>3</Pages>
  <Words>489</Words>
  <Characters>2457</Characters>
  <Application>Microsoft Office Word</Application>
  <DocSecurity>0</DocSecurity>
  <Lines>94</Lines>
  <Paragraphs>58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שרון כהן</cp:lastModifiedBy>
  <cp:revision>2</cp:revision>
  <dcterms:created xsi:type="dcterms:W3CDTF">2021-12-06T10:56:00Z</dcterms:created>
  <dcterms:modified xsi:type="dcterms:W3CDTF">2021-12-06T10:56:00Z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